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91" w:rsidRPr="00AF47A2" w:rsidRDefault="0061488A" w:rsidP="000A4C91">
      <w:pPr>
        <w:spacing w:after="0" w:line="30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  <w:r w:rsidRPr="00AF47A2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Anexa </w:t>
      </w:r>
      <w:r w:rsidR="000A4C91">
        <w:rPr>
          <w:rFonts w:ascii="Times New Roman" w:hAnsi="Times New Roman" w:cs="Times New Roman"/>
          <w:sz w:val="24"/>
          <w:szCs w:val="24"/>
          <w:lang w:val="ro-RO"/>
        </w:rPr>
        <w:t>1</w:t>
      </w:r>
    </w:p>
    <w:p w:rsidR="0061488A" w:rsidRPr="00AF47A2" w:rsidRDefault="0061488A" w:rsidP="00AF47A2">
      <w:pPr>
        <w:spacing w:after="0" w:line="30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 xml:space="preserve">CERERE </w:t>
      </w:r>
    </w:p>
    <w:p w:rsidR="0061488A" w:rsidRPr="00AF47A2" w:rsidRDefault="0061488A" w:rsidP="00AF47A2">
      <w:pPr>
        <w:spacing w:after="0" w:line="30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pentru acordarea  sumelor  aferente drepturilor la hrană, îmbrăcăminte, încălţăminte, materiale igienico-sanitare, rechizite/manuale, jucării, transport, materiale</w:t>
      </w:r>
      <w:r w:rsidR="0097585C" w:rsidRPr="00AF47A2">
        <w:rPr>
          <w:rFonts w:ascii="Times New Roman" w:hAnsi="Times New Roman" w:cs="Times New Roman"/>
          <w:sz w:val="24"/>
          <w:szCs w:val="24"/>
          <w:lang w:val="ro-RO"/>
        </w:rPr>
        <w:t xml:space="preserve"> cultural-sportive</w:t>
      </w:r>
    </w:p>
    <w:p w:rsidR="0061488A" w:rsidRPr="00AF47A2" w:rsidRDefault="0061488A" w:rsidP="00AF47A2">
      <w:pPr>
        <w:spacing w:after="0" w:line="30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pentru copiii cu cerinţe educative speciale</w:t>
      </w:r>
    </w:p>
    <w:p w:rsidR="0061488A" w:rsidRPr="00AF47A2" w:rsidRDefault="0061488A" w:rsidP="00AF47A2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F661D" w:rsidRPr="00AF47A2" w:rsidRDefault="000121A7" w:rsidP="00AF47A2">
      <w:pPr>
        <w:spacing w:after="0" w:line="30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DOMNULE </w:t>
      </w:r>
      <w:r w:rsidR="00AE47F1" w:rsidRPr="00AF47A2">
        <w:rPr>
          <w:rFonts w:ascii="Times New Roman" w:hAnsi="Times New Roman" w:cs="Times New Roman"/>
          <w:b/>
          <w:sz w:val="24"/>
          <w:szCs w:val="24"/>
          <w:lang w:val="ro-RO"/>
        </w:rPr>
        <w:t>PRIMAR</w:t>
      </w:r>
      <w:r w:rsidRPr="00AF47A2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</w:p>
    <w:p w:rsidR="0061488A" w:rsidRPr="00AF47A2" w:rsidRDefault="0061488A" w:rsidP="00AF47A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Subsemnatul/subsemnata,</w:t>
      </w:r>
    </w:p>
    <w:p w:rsidR="00030274" w:rsidRPr="00AF47A2" w:rsidRDefault="000121A7" w:rsidP="00AF47A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Nume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………………………</w:t>
      </w:r>
      <w:r w:rsidR="00145400" w:rsidRPr="00AF47A2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</w:t>
      </w:r>
    </w:p>
    <w:p w:rsidR="000121A7" w:rsidRPr="00AF47A2" w:rsidRDefault="000121A7" w:rsidP="00AF47A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Prenume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…………………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……………………………………………………………………...</w:t>
      </w:r>
    </w:p>
    <w:p w:rsidR="000121A7" w:rsidRPr="00AF47A2" w:rsidRDefault="000121A7" w:rsidP="00AF47A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CNP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………………………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>…………</w:t>
      </w:r>
      <w:r w:rsidR="009A53FB" w:rsidRPr="00AF47A2">
        <w:rPr>
          <w:rFonts w:ascii="Times New Roman" w:hAnsi="Times New Roman" w:cs="Times New Roman"/>
          <w:sz w:val="24"/>
          <w:szCs w:val="24"/>
          <w:lang w:val="ro-RO"/>
        </w:rPr>
        <w:t>Act de identitate*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………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seria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……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nr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94132">
        <w:rPr>
          <w:rFonts w:ascii="Times New Roman" w:hAnsi="Times New Roman" w:cs="Times New Roman"/>
          <w:sz w:val="24"/>
          <w:szCs w:val="24"/>
          <w:lang w:val="ro-RO"/>
        </w:rPr>
        <w:t>………………</w:t>
      </w:r>
    </w:p>
    <w:p w:rsidR="000121A7" w:rsidRPr="00AF47A2" w:rsidRDefault="000121A7" w:rsidP="00AF47A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Eliberat la data de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…………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</w:t>
      </w:r>
    </w:p>
    <w:p w:rsidR="000121A7" w:rsidRPr="00AF47A2" w:rsidRDefault="000121A7" w:rsidP="00AF47A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Cu domiciliul în municipiul/orașul/c</w:t>
      </w:r>
      <w:r w:rsidR="00145400" w:rsidRPr="00AF47A2">
        <w:rPr>
          <w:rFonts w:ascii="Times New Roman" w:hAnsi="Times New Roman" w:cs="Times New Roman"/>
          <w:sz w:val="24"/>
          <w:szCs w:val="24"/>
          <w:lang w:val="ro-RO"/>
        </w:rPr>
        <w:t>omuna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45400" w:rsidRPr="00AF47A2">
        <w:rPr>
          <w:rFonts w:ascii="Times New Roman" w:hAnsi="Times New Roman" w:cs="Times New Roman"/>
          <w:sz w:val="24"/>
          <w:szCs w:val="24"/>
          <w:lang w:val="ro-RO"/>
        </w:rPr>
        <w:t>…………………………………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>...........................</w:t>
      </w:r>
    </w:p>
    <w:p w:rsidR="000121A7" w:rsidRPr="00AF47A2" w:rsidRDefault="000121A7" w:rsidP="00AF47A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Strada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………………………………. ………</w:t>
      </w:r>
      <w:r w:rsidR="00145400" w:rsidRPr="00AF47A2">
        <w:rPr>
          <w:rFonts w:ascii="Times New Roman" w:hAnsi="Times New Roman" w:cs="Times New Roman"/>
          <w:sz w:val="24"/>
          <w:szCs w:val="24"/>
          <w:lang w:val="ro-RO"/>
        </w:rPr>
        <w:t>………..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45400" w:rsidRPr="00AF47A2">
        <w:rPr>
          <w:rFonts w:ascii="Times New Roman" w:hAnsi="Times New Roman" w:cs="Times New Roman"/>
          <w:sz w:val="24"/>
          <w:szCs w:val="24"/>
          <w:lang w:val="ro-RO"/>
        </w:rPr>
        <w:t>nr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……… </w:t>
      </w:r>
      <w:r w:rsidR="00AF47A2" w:rsidRPr="00AF47A2">
        <w:rPr>
          <w:rFonts w:ascii="Times New Roman" w:hAnsi="Times New Roman" w:cs="Times New Roman"/>
          <w:sz w:val="24"/>
          <w:szCs w:val="24"/>
          <w:lang w:val="ro-RO"/>
        </w:rPr>
        <w:t>B</w:t>
      </w:r>
      <w:r w:rsidR="00145400" w:rsidRPr="00AF47A2">
        <w:rPr>
          <w:rFonts w:ascii="Times New Roman" w:hAnsi="Times New Roman" w:cs="Times New Roman"/>
          <w:sz w:val="24"/>
          <w:szCs w:val="24"/>
          <w:lang w:val="ro-RO"/>
        </w:rPr>
        <w:t>l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……… </w:t>
      </w:r>
      <w:r w:rsidR="00AF47A2" w:rsidRPr="00AF47A2"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145400" w:rsidRPr="00AF47A2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…… </w:t>
      </w:r>
      <w:r w:rsidR="00145400" w:rsidRPr="00AF47A2">
        <w:rPr>
          <w:rFonts w:ascii="Times New Roman" w:hAnsi="Times New Roman" w:cs="Times New Roman"/>
          <w:sz w:val="24"/>
          <w:szCs w:val="24"/>
          <w:lang w:val="ro-RO"/>
        </w:rPr>
        <w:t>ap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……</w:t>
      </w:r>
    </w:p>
    <w:p w:rsidR="000121A7" w:rsidRPr="00AF47A2" w:rsidRDefault="000121A7" w:rsidP="00AF47A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Judetul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 xml:space="preserve"> …………………………………………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45400" w:rsidRPr="00AF47A2">
        <w:rPr>
          <w:rFonts w:ascii="Times New Roman" w:hAnsi="Times New Roman" w:cs="Times New Roman"/>
          <w:sz w:val="24"/>
          <w:szCs w:val="24"/>
          <w:lang w:val="ro-RO"/>
        </w:rPr>
        <w:t>Telefon fix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…………………………………</w:t>
      </w:r>
    </w:p>
    <w:p w:rsidR="000121A7" w:rsidRPr="00AF47A2" w:rsidRDefault="000121A7" w:rsidP="00AF47A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Telefon mobil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…………………………</w:t>
      </w:r>
      <w:r w:rsidR="00145400" w:rsidRPr="00AF47A2">
        <w:rPr>
          <w:rFonts w:ascii="Times New Roman" w:hAnsi="Times New Roman" w:cs="Times New Roman"/>
          <w:sz w:val="24"/>
          <w:szCs w:val="24"/>
          <w:lang w:val="ro-RO"/>
        </w:rPr>
        <w:t>……………..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45400" w:rsidRPr="00AF47A2">
        <w:rPr>
          <w:rFonts w:ascii="Times New Roman" w:hAnsi="Times New Roman" w:cs="Times New Roman"/>
          <w:sz w:val="24"/>
          <w:szCs w:val="24"/>
          <w:lang w:val="ro-RO"/>
        </w:rPr>
        <w:t>Email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…………………………………</w:t>
      </w:r>
      <w:r w:rsidR="00237254" w:rsidRPr="00AF47A2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97585C" w:rsidRPr="00AF47A2" w:rsidRDefault="00145400" w:rsidP="00AF47A2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În calitate</w:t>
      </w:r>
      <w:r w:rsidR="0097585C" w:rsidRPr="00AF47A2">
        <w:rPr>
          <w:rFonts w:ascii="Times New Roman" w:hAnsi="Times New Roman" w:cs="Times New Roman"/>
          <w:sz w:val="24"/>
          <w:szCs w:val="24"/>
          <w:lang w:val="ro-RO"/>
        </w:rPr>
        <w:t xml:space="preserve"> de părinte, vă rog să aprobați plata sumelor aferente dreptului la hrană, îmbrăcăminte, încălţăminte, materiale igienico-sanitare, rechizite/manuale, jucării, transport, materiale cultural-sportive pentru </w:t>
      </w:r>
      <w:r w:rsidR="005F5EAC" w:rsidRPr="00AF47A2">
        <w:rPr>
          <w:rFonts w:ascii="Times New Roman" w:hAnsi="Times New Roman" w:cs="Times New Roman"/>
          <w:sz w:val="24"/>
          <w:szCs w:val="24"/>
          <w:lang w:val="ro-RO"/>
        </w:rPr>
        <w:t>elevul</w:t>
      </w:r>
      <w:r w:rsidR="0097585C" w:rsidRPr="00AF47A2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97585C" w:rsidRPr="00AF47A2" w:rsidRDefault="0097585C" w:rsidP="00AF47A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Nume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………………………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</w:t>
      </w:r>
    </w:p>
    <w:p w:rsidR="0097585C" w:rsidRPr="00AF47A2" w:rsidRDefault="0097585C" w:rsidP="00AF47A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Prenume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…………………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……………………………………………………………………...</w:t>
      </w:r>
    </w:p>
    <w:p w:rsidR="0097585C" w:rsidRPr="00AF47A2" w:rsidRDefault="0097585C" w:rsidP="00AF47A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CNP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………………………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……………………………………………………………………..</w:t>
      </w:r>
    </w:p>
    <w:p w:rsidR="00A94132" w:rsidRDefault="00A94132" w:rsidP="00A9413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Atașez următoarele documente:</w:t>
      </w:r>
    </w:p>
    <w:p w:rsidR="00A94132" w:rsidRPr="008529FA" w:rsidRDefault="00A94132" w:rsidP="00A94132">
      <w:pPr>
        <w:pStyle w:val="Listparagraf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529FA">
        <w:rPr>
          <w:rFonts w:ascii="Times New Roman" w:hAnsi="Times New Roman" w:cs="Times New Roman"/>
          <w:sz w:val="24"/>
          <w:szCs w:val="24"/>
          <w:lang w:val="ro-RO"/>
        </w:rPr>
        <w:t xml:space="preserve">actul de </w:t>
      </w:r>
      <w:proofErr w:type="spellStart"/>
      <w:r w:rsidRPr="008529FA">
        <w:rPr>
          <w:rFonts w:ascii="Times New Roman" w:hAnsi="Times New Roman" w:cs="Times New Roman"/>
          <w:sz w:val="24"/>
          <w:szCs w:val="24"/>
          <w:lang w:val="ro-RO"/>
        </w:rPr>
        <w:t>naştere</w:t>
      </w:r>
      <w:proofErr w:type="spellEnd"/>
      <w:r w:rsidRPr="008529FA">
        <w:rPr>
          <w:rFonts w:ascii="Times New Roman" w:hAnsi="Times New Roman" w:cs="Times New Roman"/>
          <w:sz w:val="24"/>
          <w:szCs w:val="24"/>
          <w:lang w:val="ro-RO"/>
        </w:rPr>
        <w:t xml:space="preserve"> al elevului în copie;</w:t>
      </w:r>
    </w:p>
    <w:p w:rsidR="00A94132" w:rsidRPr="008529FA" w:rsidRDefault="00A94132" w:rsidP="00A94132">
      <w:pPr>
        <w:pStyle w:val="Listparagraf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529FA">
        <w:rPr>
          <w:rFonts w:ascii="Times New Roman" w:hAnsi="Times New Roman" w:cs="Times New Roman"/>
          <w:sz w:val="24"/>
          <w:szCs w:val="24"/>
          <w:lang w:val="ro-RO"/>
        </w:rPr>
        <w:t>cartea de identitate a elevului, în copie (dacă elevul are peste 14 ani);</w:t>
      </w:r>
    </w:p>
    <w:p w:rsidR="00A94132" w:rsidRPr="008529FA" w:rsidRDefault="00A94132" w:rsidP="00A94132">
      <w:pPr>
        <w:pStyle w:val="Listparagraf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529FA">
        <w:rPr>
          <w:rFonts w:ascii="Times New Roman" w:hAnsi="Times New Roman" w:cs="Times New Roman"/>
          <w:sz w:val="24"/>
          <w:szCs w:val="24"/>
          <w:lang w:val="ro-RO"/>
        </w:rPr>
        <w:t xml:space="preserve">actele de identitate ale </w:t>
      </w:r>
      <w:proofErr w:type="spellStart"/>
      <w:r w:rsidRPr="008529FA">
        <w:rPr>
          <w:rFonts w:ascii="Times New Roman" w:hAnsi="Times New Roman" w:cs="Times New Roman"/>
          <w:sz w:val="24"/>
          <w:szCs w:val="24"/>
          <w:lang w:val="ro-RO"/>
        </w:rPr>
        <w:t>părinţilor</w:t>
      </w:r>
      <w:proofErr w:type="spellEnd"/>
      <w:r w:rsidRPr="008529FA">
        <w:rPr>
          <w:rFonts w:ascii="Times New Roman" w:hAnsi="Times New Roman" w:cs="Times New Roman"/>
          <w:sz w:val="24"/>
          <w:szCs w:val="24"/>
          <w:lang w:val="ro-RO"/>
        </w:rPr>
        <w:t>/</w:t>
      </w:r>
      <w:proofErr w:type="spellStart"/>
      <w:r w:rsidRPr="008529FA">
        <w:rPr>
          <w:rFonts w:ascii="Times New Roman" w:hAnsi="Times New Roman" w:cs="Times New Roman"/>
          <w:sz w:val="24"/>
          <w:szCs w:val="24"/>
          <w:lang w:val="ro-RO"/>
        </w:rPr>
        <w:t>reprezentanţilor</w:t>
      </w:r>
      <w:proofErr w:type="spellEnd"/>
      <w:r w:rsidRPr="008529FA">
        <w:rPr>
          <w:rFonts w:ascii="Times New Roman" w:hAnsi="Times New Roman" w:cs="Times New Roman"/>
          <w:sz w:val="24"/>
          <w:szCs w:val="24"/>
          <w:lang w:val="ro-RO"/>
        </w:rPr>
        <w:t xml:space="preserve"> legali, în copie;</w:t>
      </w:r>
    </w:p>
    <w:p w:rsidR="00A94132" w:rsidRDefault="00A94132" w:rsidP="00A94132">
      <w:pPr>
        <w:pStyle w:val="Listparagraf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529FA">
        <w:rPr>
          <w:rFonts w:ascii="Times New Roman" w:hAnsi="Times New Roman" w:cs="Times New Roman"/>
          <w:sz w:val="24"/>
          <w:szCs w:val="24"/>
          <w:lang w:val="ro-RO"/>
        </w:rPr>
        <w:t xml:space="preserve">certificatul de orientare </w:t>
      </w:r>
      <w:proofErr w:type="spellStart"/>
      <w:r w:rsidRPr="008529FA">
        <w:rPr>
          <w:rFonts w:ascii="Times New Roman" w:hAnsi="Times New Roman" w:cs="Times New Roman"/>
          <w:sz w:val="24"/>
          <w:szCs w:val="24"/>
          <w:lang w:val="ro-RO"/>
        </w:rPr>
        <w:t>şcolară</w:t>
      </w:r>
      <w:proofErr w:type="spellEnd"/>
      <w:r w:rsidRPr="008529FA">
        <w:rPr>
          <w:rFonts w:ascii="Times New Roman" w:hAnsi="Times New Roman" w:cs="Times New Roman"/>
          <w:sz w:val="24"/>
          <w:szCs w:val="24"/>
          <w:lang w:val="ro-RO"/>
        </w:rPr>
        <w:t xml:space="preserve"> și profesională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prin care s-a recomandat integrarea în învățământul de masă</w:t>
      </w:r>
      <w:r w:rsidRPr="008529FA">
        <w:rPr>
          <w:rFonts w:ascii="Times New Roman" w:hAnsi="Times New Roman" w:cs="Times New Roman"/>
          <w:sz w:val="24"/>
          <w:szCs w:val="24"/>
          <w:lang w:val="ro-RO"/>
        </w:rPr>
        <w:t>, în copie;</w:t>
      </w:r>
    </w:p>
    <w:p w:rsidR="008E1F57" w:rsidRPr="00A94132" w:rsidRDefault="00A94132" w:rsidP="00A94132">
      <w:pPr>
        <w:pStyle w:val="Listparagraf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529FA">
        <w:rPr>
          <w:rFonts w:ascii="Times New Roman" w:hAnsi="Times New Roman" w:cs="Times New Roman"/>
          <w:sz w:val="24"/>
          <w:szCs w:val="24"/>
          <w:lang w:val="ro-RO"/>
        </w:rPr>
        <w:t>extras de cont (dacă este cazul).</w:t>
      </w:r>
    </w:p>
    <w:p w:rsidR="0097585C" w:rsidRPr="00AF47A2" w:rsidRDefault="0097585C" w:rsidP="00AF47A2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Rog ca plata să se facă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F47A2" w:rsidRPr="00AF47A2">
        <w:rPr>
          <w:rFonts w:ascii="Times New Roman" w:hAnsi="Times New Roman" w:cs="Times New Roman"/>
          <w:sz w:val="24"/>
          <w:szCs w:val="24"/>
          <w:lang w:val="ro-RO"/>
        </w:rPr>
        <w:t>(se bifează varianta aleasă)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97585C" w:rsidRPr="00AF47A2" w:rsidRDefault="00D67428" w:rsidP="00AF47A2">
      <w:pPr>
        <w:pStyle w:val="Listparagraf"/>
        <w:numPr>
          <w:ilvl w:val="0"/>
          <w:numId w:val="3"/>
        </w:numPr>
        <w:spacing w:after="0" w:line="3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pr</w:t>
      </w:r>
      <w:r w:rsidR="00AF47A2" w:rsidRPr="00AF47A2">
        <w:rPr>
          <w:rFonts w:ascii="Times New Roman" w:hAnsi="Times New Roman" w:cs="Times New Roman"/>
          <w:sz w:val="24"/>
          <w:szCs w:val="24"/>
          <w:lang w:val="ro-RO"/>
        </w:rPr>
        <w:t>in mandat poștal la dresa de domiciliu</w:t>
      </w:r>
    </w:p>
    <w:p w:rsidR="00AF47A2" w:rsidRPr="00A94132" w:rsidRDefault="00D67428" w:rsidP="00A94132">
      <w:pPr>
        <w:pStyle w:val="Listparagraf"/>
        <w:numPr>
          <w:ilvl w:val="0"/>
          <w:numId w:val="3"/>
        </w:numPr>
        <w:spacing w:after="0" w:line="3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 xml:space="preserve">în cont deschis la </w:t>
      </w:r>
      <w:r w:rsidR="00AF47A2" w:rsidRPr="00AF47A2">
        <w:rPr>
          <w:rFonts w:ascii="Times New Roman" w:hAnsi="Times New Roman" w:cs="Times New Roman"/>
          <w:sz w:val="24"/>
          <w:szCs w:val="24"/>
          <w:lang w:val="ro-RO"/>
        </w:rPr>
        <w:t>banca ............................................</w:t>
      </w:r>
      <w:r w:rsidR="00A94132">
        <w:rPr>
          <w:rFonts w:ascii="Times New Roman" w:hAnsi="Times New Roman" w:cs="Times New Roman"/>
          <w:sz w:val="24"/>
          <w:szCs w:val="24"/>
          <w:lang w:val="ro-RO"/>
        </w:rPr>
        <w:t>.............................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 xml:space="preserve"> nr. cont</w:t>
      </w:r>
      <w:r w:rsidR="00AF47A2" w:rsidRP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</w:t>
      </w:r>
      <w:r w:rsidR="00A94132">
        <w:rPr>
          <w:rFonts w:ascii="Times New Roman" w:hAnsi="Times New Roman" w:cs="Times New Roman"/>
          <w:sz w:val="24"/>
          <w:szCs w:val="24"/>
          <w:lang w:val="ro-RO"/>
        </w:rPr>
        <w:t>.......</w:t>
      </w:r>
      <w:r w:rsidR="00AF47A2" w:rsidRPr="00A94132">
        <w:rPr>
          <w:rFonts w:ascii="Times New Roman" w:hAnsi="Times New Roman" w:cs="Times New Roman"/>
          <w:sz w:val="24"/>
          <w:szCs w:val="24"/>
          <w:lang w:val="ro-RO"/>
        </w:rPr>
        <w:t>(se va atașa extrasul de cont la dosarul copilului)</w:t>
      </w:r>
    </w:p>
    <w:p w:rsidR="005F5EAC" w:rsidRPr="00AF47A2" w:rsidRDefault="00180174" w:rsidP="00AF47A2">
      <w:pPr>
        <w:pStyle w:val="Listparagraf"/>
        <w:numPr>
          <w:ilvl w:val="0"/>
          <w:numId w:val="3"/>
        </w:numPr>
        <w:spacing w:after="0" w:line="30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5F5EAC" w:rsidRPr="00AF47A2">
        <w:rPr>
          <w:rFonts w:ascii="Times New Roman" w:hAnsi="Times New Roman" w:cs="Times New Roman"/>
          <w:sz w:val="24"/>
          <w:szCs w:val="24"/>
          <w:lang w:val="ro-RO"/>
        </w:rPr>
        <w:t>tat de plată</w:t>
      </w:r>
    </w:p>
    <w:p w:rsidR="00180174" w:rsidRDefault="00180174" w:rsidP="008529F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E1F57" w:rsidRPr="00AF47A2" w:rsidRDefault="00AE47F1" w:rsidP="008529F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 xml:space="preserve">Declar pe propria răspundere  că </w:t>
      </w:r>
      <w:r w:rsidR="00D67428" w:rsidRPr="00AF47A2">
        <w:rPr>
          <w:rFonts w:ascii="Times New Roman" w:hAnsi="Times New Roman" w:cs="Times New Roman"/>
          <w:sz w:val="24"/>
          <w:szCs w:val="24"/>
          <w:lang w:val="ro-RO"/>
        </w:rPr>
        <w:t xml:space="preserve">datele și informațiile prezentate sunt complete și corespund realității și mă oblig ca în termen de </w:t>
      </w:r>
      <w:r w:rsidR="005758E8" w:rsidRPr="00AF47A2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D67428" w:rsidRPr="00AF47A2">
        <w:rPr>
          <w:rFonts w:ascii="Times New Roman" w:hAnsi="Times New Roman" w:cs="Times New Roman"/>
          <w:sz w:val="24"/>
          <w:szCs w:val="24"/>
          <w:lang w:val="ro-RO"/>
        </w:rPr>
        <w:t xml:space="preserve"> zile să aduc la cunoștința unității de învățământ, în scris, orice modificare a situației prezente. </w:t>
      </w:r>
    </w:p>
    <w:p w:rsidR="008E1F57" w:rsidRPr="00AF47A2" w:rsidRDefault="00D67428" w:rsidP="00AF47A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Data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>……………………</w:t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AF47A2">
        <w:rPr>
          <w:rFonts w:ascii="Times New Roman" w:hAnsi="Times New Roman" w:cs="Times New Roman"/>
          <w:sz w:val="24"/>
          <w:szCs w:val="24"/>
          <w:lang w:val="ro-RO"/>
        </w:rPr>
        <w:tab/>
        <w:t>Semnătura părinte</w:t>
      </w:r>
      <w:r w:rsidR="00AF47A2">
        <w:rPr>
          <w:rFonts w:ascii="Times New Roman" w:hAnsi="Times New Roman" w:cs="Times New Roman"/>
          <w:sz w:val="24"/>
          <w:szCs w:val="24"/>
          <w:lang w:val="ro-RO"/>
        </w:rPr>
        <w:t xml:space="preserve"> ………………………</w:t>
      </w:r>
    </w:p>
    <w:p w:rsidR="008529FA" w:rsidRPr="00AF47A2" w:rsidRDefault="009A53FB" w:rsidP="00AF47A2">
      <w:pPr>
        <w:spacing w:after="0" w:line="30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F47A2">
        <w:rPr>
          <w:rFonts w:ascii="Times New Roman" w:hAnsi="Times New Roman" w:cs="Times New Roman"/>
          <w:sz w:val="24"/>
          <w:szCs w:val="24"/>
          <w:lang w:val="ro-RO"/>
        </w:rPr>
        <w:t>*Se va trece CI pentru carte de identitate, CIP pentru carte de identitate provizorie, BI pe</w:t>
      </w:r>
      <w:r w:rsidR="00E1143E" w:rsidRPr="00AF47A2">
        <w:rPr>
          <w:rFonts w:ascii="Times New Roman" w:hAnsi="Times New Roman" w:cs="Times New Roman"/>
          <w:sz w:val="24"/>
          <w:szCs w:val="24"/>
          <w:lang w:val="ro-RO"/>
        </w:rPr>
        <w:t>ntru buletin de identitate, P pentru pașaport</w:t>
      </w:r>
    </w:p>
    <w:sectPr w:rsidR="008529FA" w:rsidRPr="00AF47A2" w:rsidSect="00A9413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C7D6E"/>
    <w:multiLevelType w:val="hybridMultilevel"/>
    <w:tmpl w:val="88CA405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66760"/>
    <w:multiLevelType w:val="hybridMultilevel"/>
    <w:tmpl w:val="20967E8A"/>
    <w:lvl w:ilvl="0" w:tplc="6812EF42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D87069"/>
    <w:multiLevelType w:val="hybridMultilevel"/>
    <w:tmpl w:val="97FE871E"/>
    <w:lvl w:ilvl="0" w:tplc="0418000F">
      <w:start w:val="1"/>
      <w:numFmt w:val="decimal"/>
      <w:lvlText w:val="%1."/>
      <w:lvlJc w:val="left"/>
      <w:pPr>
        <w:ind w:left="2204" w:hanging="360"/>
      </w:pPr>
    </w:lvl>
    <w:lvl w:ilvl="1" w:tplc="04180019" w:tentative="1">
      <w:start w:val="1"/>
      <w:numFmt w:val="lowerLetter"/>
      <w:lvlText w:val="%2."/>
      <w:lvlJc w:val="left"/>
      <w:pPr>
        <w:ind w:left="2924" w:hanging="360"/>
      </w:pPr>
    </w:lvl>
    <w:lvl w:ilvl="2" w:tplc="0418001B" w:tentative="1">
      <w:start w:val="1"/>
      <w:numFmt w:val="lowerRoman"/>
      <w:lvlText w:val="%3."/>
      <w:lvlJc w:val="right"/>
      <w:pPr>
        <w:ind w:left="3644" w:hanging="180"/>
      </w:pPr>
    </w:lvl>
    <w:lvl w:ilvl="3" w:tplc="0418000F" w:tentative="1">
      <w:start w:val="1"/>
      <w:numFmt w:val="decimal"/>
      <w:lvlText w:val="%4."/>
      <w:lvlJc w:val="left"/>
      <w:pPr>
        <w:ind w:left="4364" w:hanging="360"/>
      </w:pPr>
    </w:lvl>
    <w:lvl w:ilvl="4" w:tplc="04180019" w:tentative="1">
      <w:start w:val="1"/>
      <w:numFmt w:val="lowerLetter"/>
      <w:lvlText w:val="%5."/>
      <w:lvlJc w:val="left"/>
      <w:pPr>
        <w:ind w:left="5084" w:hanging="360"/>
      </w:pPr>
    </w:lvl>
    <w:lvl w:ilvl="5" w:tplc="0418001B" w:tentative="1">
      <w:start w:val="1"/>
      <w:numFmt w:val="lowerRoman"/>
      <w:lvlText w:val="%6."/>
      <w:lvlJc w:val="right"/>
      <w:pPr>
        <w:ind w:left="5804" w:hanging="180"/>
      </w:pPr>
    </w:lvl>
    <w:lvl w:ilvl="6" w:tplc="0418000F" w:tentative="1">
      <w:start w:val="1"/>
      <w:numFmt w:val="decimal"/>
      <w:lvlText w:val="%7."/>
      <w:lvlJc w:val="left"/>
      <w:pPr>
        <w:ind w:left="6524" w:hanging="360"/>
      </w:pPr>
    </w:lvl>
    <w:lvl w:ilvl="7" w:tplc="04180019" w:tentative="1">
      <w:start w:val="1"/>
      <w:numFmt w:val="lowerLetter"/>
      <w:lvlText w:val="%8."/>
      <w:lvlJc w:val="left"/>
      <w:pPr>
        <w:ind w:left="7244" w:hanging="360"/>
      </w:pPr>
    </w:lvl>
    <w:lvl w:ilvl="8" w:tplc="0418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3" w15:restartNumberingAfterBreak="0">
    <w:nsid w:val="394375B9"/>
    <w:multiLevelType w:val="hybridMultilevel"/>
    <w:tmpl w:val="1A78BBD4"/>
    <w:lvl w:ilvl="0" w:tplc="636A4B3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BC41F1"/>
    <w:multiLevelType w:val="hybridMultilevel"/>
    <w:tmpl w:val="A14682BA"/>
    <w:lvl w:ilvl="0" w:tplc="14EC083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3A"/>
    <w:rsid w:val="000121A7"/>
    <w:rsid w:val="00030274"/>
    <w:rsid w:val="000A0CAC"/>
    <w:rsid w:val="000A4C91"/>
    <w:rsid w:val="00145400"/>
    <w:rsid w:val="001738B4"/>
    <w:rsid w:val="00180174"/>
    <w:rsid w:val="001F6E64"/>
    <w:rsid w:val="00237254"/>
    <w:rsid w:val="002478DC"/>
    <w:rsid w:val="002630F0"/>
    <w:rsid w:val="002B32FF"/>
    <w:rsid w:val="002E1A7C"/>
    <w:rsid w:val="003145AC"/>
    <w:rsid w:val="0033425A"/>
    <w:rsid w:val="0041653A"/>
    <w:rsid w:val="005758E8"/>
    <w:rsid w:val="005F5EAC"/>
    <w:rsid w:val="0061488A"/>
    <w:rsid w:val="00753A88"/>
    <w:rsid w:val="008529FA"/>
    <w:rsid w:val="008E1F57"/>
    <w:rsid w:val="0097585C"/>
    <w:rsid w:val="009A53FB"/>
    <w:rsid w:val="009B1998"/>
    <w:rsid w:val="00A01616"/>
    <w:rsid w:val="00A94132"/>
    <w:rsid w:val="00AE47F1"/>
    <w:rsid w:val="00AF47A2"/>
    <w:rsid w:val="00AF661D"/>
    <w:rsid w:val="00B05935"/>
    <w:rsid w:val="00B71208"/>
    <w:rsid w:val="00C762F6"/>
    <w:rsid w:val="00D67428"/>
    <w:rsid w:val="00E1143E"/>
    <w:rsid w:val="00F807F5"/>
    <w:rsid w:val="00F90FB9"/>
    <w:rsid w:val="00FC33CA"/>
    <w:rsid w:val="00FF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E231F6-9D11-4ADE-93AB-469EA3C8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88A"/>
    <w:rPr>
      <w:rFonts w:eastAsiaTheme="minorEastAsia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247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D67428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575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758E8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3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C4027877-74DA-4965-8BAA-715771D8AEA8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174</TotalTime>
  <Pages>1</Pages>
  <Words>351</Words>
  <Characters>2038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MECTS</cp:lastModifiedBy>
  <cp:revision>5</cp:revision>
  <cp:lastPrinted>2019-09-19T05:09:00Z</cp:lastPrinted>
  <dcterms:created xsi:type="dcterms:W3CDTF">2016-03-16T07:37:00Z</dcterms:created>
  <dcterms:modified xsi:type="dcterms:W3CDTF">2019-09-19T05:11:00Z</dcterms:modified>
</cp:coreProperties>
</file>